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7AE9EC" w14:textId="77777777" w:rsidR="00524388" w:rsidRDefault="00E4400A">
      <w:pPr>
        <w:pStyle w:val="Title"/>
      </w:pPr>
      <w:r>
        <w:t>#</w:t>
      </w:r>
      <w:proofErr w:type="spellStart"/>
      <w:r>
        <w:t>dailyjournalchallenge</w:t>
      </w:r>
      <w:proofErr w:type="spellEnd"/>
    </w:p>
    <w:p w14:paraId="2DD63EBA" w14:textId="52695013" w:rsidR="00577E43" w:rsidRPr="00577E43" w:rsidRDefault="00C17B7C">
      <w:pPr>
        <w:pStyle w:val="Heading1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By, </w:t>
      </w:r>
      <w:proofErr w:type="spellStart"/>
      <w:r w:rsidR="00577E43" w:rsidRPr="00577E43">
        <w:rPr>
          <w:b w:val="0"/>
          <w:sz w:val="24"/>
          <w:szCs w:val="24"/>
        </w:rPr>
        <w:t>Jenn</w:t>
      </w:r>
      <w:proofErr w:type="spellEnd"/>
      <w:r w:rsidR="00577E43" w:rsidRPr="00577E43">
        <w:rPr>
          <w:b w:val="0"/>
          <w:sz w:val="24"/>
          <w:szCs w:val="24"/>
        </w:rPr>
        <w:t xml:space="preserve"> </w:t>
      </w:r>
      <w:proofErr w:type="spellStart"/>
      <w:r w:rsidR="00577E43" w:rsidRPr="00577E43">
        <w:rPr>
          <w:b w:val="0"/>
          <w:sz w:val="24"/>
          <w:szCs w:val="24"/>
        </w:rPr>
        <w:t>Hayhurst</w:t>
      </w:r>
      <w:proofErr w:type="spellEnd"/>
    </w:p>
    <w:p w14:paraId="7D6CDF88" w14:textId="266EE86E" w:rsidR="00524388" w:rsidRDefault="00C17B7C">
      <w:pPr>
        <w:pStyle w:val="Heading1"/>
      </w:pPr>
      <w:r>
        <w:t>Who is</w:t>
      </w:r>
    </w:p>
    <w:p w14:paraId="3191AD4D" w14:textId="20AB7738" w:rsidR="008D3E85" w:rsidRDefault="008D3E85" w:rsidP="008D3E8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27"/>
          <w:szCs w:val="27"/>
        </w:rPr>
      </w:pPr>
      <w:r>
        <w:rPr>
          <w:rFonts w:ascii="Helvetica" w:hAnsi="Helvetica"/>
          <w:color w:val="000000"/>
          <w:sz w:val="27"/>
          <w:szCs w:val="27"/>
        </w:rPr>
        <w:t xml:space="preserve">Psychologist Jonathan </w:t>
      </w:r>
      <w:proofErr w:type="spellStart"/>
      <w:r>
        <w:rPr>
          <w:rFonts w:ascii="Helvetica" w:hAnsi="Helvetica"/>
          <w:color w:val="000000"/>
          <w:sz w:val="27"/>
          <w:szCs w:val="27"/>
        </w:rPr>
        <w:t>Haid</w:t>
      </w:r>
      <w:r w:rsidR="008C7BC4">
        <w:rPr>
          <w:rFonts w:ascii="Helvetica" w:hAnsi="Helvetica"/>
          <w:color w:val="000000"/>
          <w:sz w:val="27"/>
          <w:szCs w:val="27"/>
        </w:rPr>
        <w:t>t</w:t>
      </w:r>
      <w:proofErr w:type="spellEnd"/>
      <w:r w:rsidR="008C7BC4">
        <w:rPr>
          <w:rFonts w:ascii="Helvetica" w:hAnsi="Helvetica"/>
          <w:color w:val="000000"/>
          <w:sz w:val="27"/>
          <w:szCs w:val="27"/>
        </w:rPr>
        <w:t xml:space="preserve"> created a powerful</w:t>
      </w:r>
      <w:r>
        <w:rPr>
          <w:rFonts w:ascii="Helvetica" w:hAnsi="Helvetica"/>
          <w:color w:val="000000"/>
          <w:sz w:val="27"/>
          <w:szCs w:val="27"/>
        </w:rPr>
        <w:t xml:space="preserve"> analo</w:t>
      </w:r>
      <w:r>
        <w:rPr>
          <w:rFonts w:ascii="Helvetica" w:hAnsi="Helvetica"/>
          <w:color w:val="000000"/>
          <w:sz w:val="27"/>
          <w:szCs w:val="27"/>
        </w:rPr>
        <w:t xml:space="preserve">gy for thinking about behavioral </w:t>
      </w:r>
      <w:r>
        <w:rPr>
          <w:rFonts w:ascii="Helvetica" w:hAnsi="Helvetica"/>
          <w:color w:val="000000"/>
          <w:sz w:val="27"/>
          <w:szCs w:val="27"/>
        </w:rPr>
        <w:t>change. </w:t>
      </w:r>
      <w:r w:rsidR="001D02A4">
        <w:rPr>
          <w:rFonts w:ascii="Helvetica" w:hAnsi="Helvetica"/>
          <w:color w:val="000000"/>
          <w:sz w:val="27"/>
          <w:szCs w:val="27"/>
        </w:rPr>
        <w:t>He suggests</w:t>
      </w:r>
      <w:r w:rsidR="008C7BC4">
        <w:rPr>
          <w:rFonts w:ascii="Helvetica" w:hAnsi="Helvetica"/>
          <w:color w:val="000000"/>
          <w:sz w:val="27"/>
          <w:szCs w:val="27"/>
        </w:rPr>
        <w:t xml:space="preserve"> that all decision making is predicated upon</w:t>
      </w:r>
      <w:r>
        <w:rPr>
          <w:rFonts w:ascii="Helvetica" w:hAnsi="Helvetica"/>
          <w:color w:val="000000"/>
          <w:sz w:val="27"/>
          <w:szCs w:val="27"/>
        </w:rPr>
        <w:t xml:space="preserve"> t</w:t>
      </w:r>
      <w:r w:rsidR="008C7BC4">
        <w:rPr>
          <w:rFonts w:ascii="Helvetica" w:hAnsi="Helvetica"/>
          <w:color w:val="000000"/>
          <w:sz w:val="27"/>
          <w:szCs w:val="27"/>
        </w:rPr>
        <w:t>wo parts: an emotional side - the Elephant, and a rational side – its Rider</w:t>
      </w:r>
      <w:r>
        <w:rPr>
          <w:rFonts w:ascii="Helvetica" w:hAnsi="Helvetica"/>
          <w:color w:val="000000"/>
          <w:sz w:val="27"/>
          <w:szCs w:val="27"/>
        </w:rPr>
        <w:t>.</w:t>
      </w:r>
      <w:r>
        <w:rPr>
          <w:rFonts w:ascii="Helvetica" w:hAnsi="Helvetica"/>
          <w:color w:val="000000"/>
          <w:sz w:val="27"/>
          <w:szCs w:val="27"/>
        </w:rPr>
        <w:t xml:space="preserve"> </w:t>
      </w:r>
      <w:r w:rsidR="008C7BC4">
        <w:rPr>
          <w:rFonts w:ascii="Helvetica" w:hAnsi="Helvetica"/>
          <w:color w:val="000000"/>
          <w:sz w:val="27"/>
          <w:szCs w:val="27"/>
        </w:rPr>
        <w:t>T</w:t>
      </w:r>
      <w:r>
        <w:rPr>
          <w:rFonts w:ascii="Helvetica" w:hAnsi="Helvetica"/>
          <w:color w:val="000000"/>
          <w:sz w:val="27"/>
          <w:szCs w:val="27"/>
        </w:rPr>
        <w:t xml:space="preserve">he Rider is rational and </w:t>
      </w:r>
      <w:r w:rsidR="001D02A4">
        <w:rPr>
          <w:rFonts w:ascii="Helvetica" w:hAnsi="Helvetica"/>
          <w:color w:val="000000"/>
          <w:sz w:val="27"/>
          <w:szCs w:val="27"/>
        </w:rPr>
        <w:t>so can plan the</w:t>
      </w:r>
      <w:r>
        <w:rPr>
          <w:rFonts w:ascii="Helvetica" w:hAnsi="Helvetica"/>
          <w:color w:val="000000"/>
          <w:sz w:val="27"/>
          <w:szCs w:val="27"/>
        </w:rPr>
        <w:t xml:space="preserve"> path ahead</w:t>
      </w:r>
      <w:r w:rsidR="006B0B59">
        <w:rPr>
          <w:rFonts w:ascii="Helvetica" w:hAnsi="Helvetica"/>
          <w:color w:val="000000"/>
          <w:sz w:val="27"/>
          <w:szCs w:val="27"/>
        </w:rPr>
        <w:t>.  Under t</w:t>
      </w:r>
      <w:r>
        <w:rPr>
          <w:rFonts w:ascii="Helvetica" w:hAnsi="Helvetica"/>
          <w:color w:val="000000"/>
          <w:sz w:val="27"/>
          <w:szCs w:val="27"/>
        </w:rPr>
        <w:t>he</w:t>
      </w:r>
      <w:r w:rsidR="006B0B59">
        <w:rPr>
          <w:rFonts w:ascii="Helvetica" w:hAnsi="Helvetica"/>
          <w:color w:val="000000"/>
          <w:sz w:val="27"/>
          <w:szCs w:val="27"/>
        </w:rPr>
        <w:t xml:space="preserve"> Rider is the powerful</w:t>
      </w:r>
      <w:r>
        <w:rPr>
          <w:rFonts w:ascii="Helvetica" w:hAnsi="Helvetica"/>
          <w:color w:val="000000"/>
          <w:sz w:val="27"/>
          <w:szCs w:val="27"/>
        </w:rPr>
        <w:t xml:space="preserve"> Elephant</w:t>
      </w:r>
      <w:r w:rsidR="006B0B59">
        <w:rPr>
          <w:rFonts w:ascii="Helvetica" w:hAnsi="Helvetica"/>
          <w:color w:val="000000"/>
          <w:sz w:val="27"/>
          <w:szCs w:val="27"/>
        </w:rPr>
        <w:t xml:space="preserve"> that</w:t>
      </w:r>
      <w:r>
        <w:rPr>
          <w:rFonts w:ascii="Helvetica" w:hAnsi="Helvetica"/>
          <w:color w:val="000000"/>
          <w:sz w:val="27"/>
          <w:szCs w:val="27"/>
        </w:rPr>
        <w:t xml:space="preserve"> provides the </w:t>
      </w:r>
      <w:r w:rsidR="006B0B59">
        <w:rPr>
          <w:rFonts w:ascii="Helvetica" w:hAnsi="Helvetica"/>
          <w:color w:val="000000"/>
          <w:sz w:val="27"/>
          <w:szCs w:val="27"/>
        </w:rPr>
        <w:t>energy</w:t>
      </w:r>
      <w:r>
        <w:rPr>
          <w:rFonts w:ascii="Helvetica" w:hAnsi="Helvetica"/>
          <w:color w:val="000000"/>
          <w:sz w:val="27"/>
          <w:szCs w:val="27"/>
        </w:rPr>
        <w:t xml:space="preserve"> for the journey. However</w:t>
      </w:r>
      <w:r w:rsidR="006B0B59">
        <w:rPr>
          <w:rFonts w:ascii="Helvetica" w:hAnsi="Helvetica"/>
          <w:color w:val="000000"/>
          <w:sz w:val="27"/>
          <w:szCs w:val="27"/>
        </w:rPr>
        <w:t>,</w:t>
      </w:r>
      <w:r>
        <w:rPr>
          <w:rFonts w:ascii="Helvetica" w:hAnsi="Helvetica"/>
          <w:color w:val="000000"/>
          <w:sz w:val="27"/>
          <w:szCs w:val="27"/>
        </w:rPr>
        <w:t xml:space="preserve"> the Elephant is irrational and driven by emotion and instinct.</w:t>
      </w:r>
    </w:p>
    <w:p w14:paraId="23B209E9" w14:textId="77777777" w:rsidR="00E4400A" w:rsidRDefault="00E4400A" w:rsidP="00E4400A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</w:pPr>
    </w:p>
    <w:p w14:paraId="0032F76E" w14:textId="389595D5" w:rsidR="00E4400A" w:rsidRPr="00E4400A" w:rsidRDefault="00F864E7" w:rsidP="00E4400A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</w:pPr>
      <w:r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What </w:t>
      </w:r>
      <w:r w:rsidR="006B0B59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is driving your </w:t>
      </w:r>
      <w:r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weight loss journey? </w:t>
      </w:r>
      <w:r w:rsidR="006B0B59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The rider</w:t>
      </w:r>
      <w:r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? </w:t>
      </w:r>
      <w:r w:rsidR="006B0B59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 The elephant? </w:t>
      </w:r>
      <w:r w:rsidR="00E4400A" w:rsidRP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 </w:t>
      </w:r>
      <w:r w:rsid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Consider</w:t>
      </w:r>
      <w:r w:rsidR="00E4400A" w:rsidRP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 the way you respond </w:t>
      </w:r>
      <w:r w:rsid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and be present and you write your reflectio</w:t>
      </w:r>
      <w:r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n – tap into your inner </w:t>
      </w:r>
      <w:r w:rsidR="006B0B59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motivation and consider how you are thinkin</w:t>
      </w:r>
      <w:bookmarkStart w:id="0" w:name="_GoBack"/>
      <w:bookmarkEnd w:id="0"/>
      <w:r w:rsidR="006B0B59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g about weight loss or maintenance. </w:t>
      </w:r>
      <w:r w:rsid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Appreciate a</w:t>
      </w:r>
      <w:r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ll that you are and how you can use that to help yourself and others along the way. </w:t>
      </w:r>
      <w:r w:rsidR="00E4400A" w:rsidRP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How </w:t>
      </w:r>
      <w:r w:rsid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>do you feel</w:t>
      </w:r>
      <w:r w:rsidR="00E4400A" w:rsidRPr="00E4400A">
        <w:rPr>
          <w:rFonts w:ascii="Georgia" w:eastAsia="Times New Roman" w:hAnsi="Georgia" w:cs="Times New Roman"/>
          <w:color w:val="1D2129"/>
          <w:sz w:val="26"/>
          <w:szCs w:val="26"/>
          <w:lang w:eastAsia="en-US"/>
        </w:rPr>
        <w:t xml:space="preserve">? </w:t>
      </w:r>
    </w:p>
    <w:p w14:paraId="3E4AEAE3" w14:textId="77777777" w:rsidR="00524388" w:rsidRDefault="00524388" w:rsidP="00E4400A"/>
    <w:p w14:paraId="5B21DB95" w14:textId="02D518A9" w:rsidR="00524388" w:rsidRDefault="005324DC" w:rsidP="00E4400A">
      <w:pPr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441FC8D6" wp14:editId="6AD8C437">
            <wp:extent cx="4181541" cy="371209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6-24 at 11.14.18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601" cy="376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4388">
      <w:footerReference w:type="default" r:id="rId8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21029" w14:textId="77777777" w:rsidR="00AB6173" w:rsidRDefault="00AB6173">
      <w:pPr>
        <w:spacing w:after="0" w:line="240" w:lineRule="auto"/>
      </w:pPr>
      <w:r>
        <w:separator/>
      </w:r>
    </w:p>
  </w:endnote>
  <w:endnote w:type="continuationSeparator" w:id="0">
    <w:p w14:paraId="57BC6518" w14:textId="77777777" w:rsidR="00AB6173" w:rsidRDefault="00AB6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59CCD4" w14:textId="77777777" w:rsidR="00524388" w:rsidRDefault="000A66FD"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0B5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24F29" w14:textId="77777777" w:rsidR="00AB6173" w:rsidRDefault="00AB6173">
      <w:pPr>
        <w:spacing w:after="0" w:line="240" w:lineRule="auto"/>
      </w:pPr>
      <w:r>
        <w:separator/>
      </w:r>
    </w:p>
  </w:footnote>
  <w:footnote w:type="continuationSeparator" w:id="0">
    <w:p w14:paraId="5A338C34" w14:textId="77777777" w:rsidR="00AB6173" w:rsidRDefault="00AB6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3"/>
  <w:activeWritingStyle w:appName="MSWord" w:lang="en-US" w:vendorID="64" w:dllVersion="131078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00A"/>
    <w:rsid w:val="0007411B"/>
    <w:rsid w:val="000A66FD"/>
    <w:rsid w:val="001D02A4"/>
    <w:rsid w:val="003F31CF"/>
    <w:rsid w:val="00524388"/>
    <w:rsid w:val="005324DC"/>
    <w:rsid w:val="00566CB5"/>
    <w:rsid w:val="00577E43"/>
    <w:rsid w:val="006B0B59"/>
    <w:rsid w:val="008C7BC4"/>
    <w:rsid w:val="008D3E85"/>
    <w:rsid w:val="00A548DC"/>
    <w:rsid w:val="00AB6173"/>
    <w:rsid w:val="00BB58E9"/>
    <w:rsid w:val="00C17B7C"/>
    <w:rsid w:val="00C23BE2"/>
    <w:rsid w:val="00E4400A"/>
    <w:rsid w:val="00E73AC0"/>
    <w:rsid w:val="00E82184"/>
    <w:rsid w:val="00F8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AA66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rmalWeb">
    <w:name w:val="Normal (Web)"/>
    <w:basedOn w:val="Normal"/>
    <w:uiPriority w:val="99"/>
    <w:semiHidden/>
    <w:unhideWhenUsed/>
    <w:rsid w:val="008D3E85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8D3E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68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481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owner/Library/Containers/com.microsoft.Word/Data/Library/Caches/TM10002069/Write%20a%20Journal.dotx" TargetMode="Externa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Write a Journal.dotx</Template>
  <TotalTime>0</TotalTime>
  <Pages>2</Pages>
  <Words>126</Words>
  <Characters>721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2019-07-25T00:01:00Z</dcterms:created>
  <dcterms:modified xsi:type="dcterms:W3CDTF">2019-07-25T00:01:00Z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TF10002001</vt:lpwstr>
  </property>
</Properties>
</file>